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4"/>
        <w:tblW w:w="11362" w:type="dxa"/>
        <w:jc w:val="center"/>
        <w:tblLayout w:type="fixed"/>
        <w:tblLook w:val="04A0" w:firstRow="1" w:lastRow="0" w:firstColumn="1" w:lastColumn="0" w:noHBand="0" w:noVBand="1"/>
        <w:tblDescription w:val="Science Fair table"/>
      </w:tblPr>
      <w:tblGrid>
        <w:gridCol w:w="423"/>
        <w:gridCol w:w="2879"/>
        <w:gridCol w:w="8060"/>
      </w:tblGrid>
      <w:tr w:rsidRPr="00EB6EEF" w:rsidR="008473AA" w:rsidTr="006418B1" w14:paraId="770C22F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 w:hRule="exact"/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-10425176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  <w:p w:rsidRPr="00EB6EEF" w:rsidR="008473AA" w:rsidP="00D82179" w:rsidRDefault="00D82179" w14:paraId="22E9BD32" w14:textId="3AD7C61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7E4EA9" w14:paraId="7C0BE4C0" w14:textId="40855D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Phase</w:t>
            </w:r>
          </w:p>
        </w:tc>
        <w:tc>
          <w:tcPr>
            <w:tcW w:w="806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113602" w14:paraId="6F53A5CA" w14:textId="503C4E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Activities</w:t>
            </w:r>
          </w:p>
        </w:tc>
      </w:tr>
      <w:tr w:rsidRPr="00EB6EEF" w:rsidR="008473AA" w:rsidTr="006418B1" w14:paraId="11F988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-181879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  <w:p w:rsidRPr="00EB6EEF" w:rsidR="008473AA" w:rsidP="00D82179" w:rsidRDefault="00D82179" w14:paraId="27A5CC20" w14:textId="615113BC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113602" w14:paraId="1E94A73E" w14:textId="671FB36E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Pre-</w:t>
            </w:r>
            <w:r w:rsidRPr="00EB6EEF" w:rsidR="00D82179">
              <w:rPr>
                <w:rFonts w:ascii="Arial" w:hAnsi="Arial" w:eastAsia="Arial" w:cs="Arial"/>
                <w:sz w:val="22"/>
                <w:szCs w:val="22"/>
              </w:rPr>
              <w:t>F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ellowship, </w:t>
            </w:r>
            <w:r w:rsidRPr="00EB6EEF" w:rsidR="00321158">
              <w:rPr>
                <w:rFonts w:ascii="Arial" w:hAnsi="Arial" w:eastAsia="Arial" w:cs="Arial"/>
                <w:sz w:val="22"/>
                <w:szCs w:val="22"/>
              </w:rPr>
              <w:t>prep</w:t>
            </w:r>
          </w:p>
        </w:tc>
        <w:tc>
          <w:tcPr>
            <w:tcW w:w="806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FE45FE" w14:paraId="47E0B12B" w14:textId="403C13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List </w:t>
            </w:r>
            <w:r w:rsidRPr="00EB6EEF" w:rsidR="00C10B80">
              <w:rPr>
                <w:rFonts w:ascii="Arial" w:hAnsi="Arial" w:eastAsia="Arial" w:cs="Arial"/>
                <w:i/>
                <w:iCs/>
                <w:sz w:val="22"/>
                <w:szCs w:val="22"/>
              </w:rPr>
              <w:t>any relevant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</w:t>
            </w:r>
            <w:r w:rsidRPr="00EB6EEF" w:rsidR="00BE4E34">
              <w:rPr>
                <w:rFonts w:ascii="Arial" w:hAnsi="Arial" w:eastAsia="Arial" w:cs="Arial"/>
                <w:i/>
                <w:iCs/>
                <w:sz w:val="22"/>
                <w:szCs w:val="22"/>
              </w:rPr>
              <w:t>research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, writing/publications, and </w:t>
            </w:r>
            <w:r w:rsidRPr="00EB6EEF" w:rsidR="00D45E9D">
              <w:rPr>
                <w:rFonts w:ascii="Arial" w:hAnsi="Arial" w:eastAsia="Arial" w:cs="Arial"/>
                <w:i/>
                <w:iCs/>
                <w:sz w:val="22"/>
                <w:szCs w:val="22"/>
              </w:rPr>
              <w:t>relevant work completed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, grouped by theme</w:t>
            </w:r>
            <w:r w:rsidRPr="00EB6EEF" w:rsidR="00F70428">
              <w:rPr>
                <w:rFonts w:ascii="Arial" w:hAnsi="Arial" w:eastAsia="Arial" w:cs="Arial"/>
                <w:i/>
                <w:iCs/>
                <w:sz w:val="22"/>
                <w:szCs w:val="22"/>
              </w:rPr>
              <w:t>.</w:t>
            </w:r>
          </w:p>
        </w:tc>
      </w:tr>
      <w:tr w:rsidRPr="00EB6EEF" w:rsidR="008473AA" w:rsidTr="006418B1" w14:paraId="15FEE6CF" w14:textId="77777777">
        <w:trPr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317859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  <w:p w:rsidRPr="00EB6EEF" w:rsidR="008473AA" w:rsidP="00D82179" w:rsidRDefault="00D82179" w14:paraId="2CF953F5" w14:textId="656A482D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113602" w14:paraId="7416AEB3" w14:textId="46337800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Pre-</w:t>
            </w:r>
            <w:r w:rsidRPr="00EB6EEF" w:rsidR="00D82179">
              <w:rPr>
                <w:rFonts w:ascii="Arial" w:hAnsi="Arial" w:eastAsia="Arial" w:cs="Arial"/>
                <w:sz w:val="22"/>
                <w:szCs w:val="22"/>
              </w:rPr>
              <w:t>F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>ellowship, prep</w:t>
            </w:r>
          </w:p>
        </w:tc>
        <w:tc>
          <w:tcPr>
            <w:tcW w:w="806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FE45FE" w14:paraId="2538FAEC" w14:textId="485D9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List other preparation for the fellowship project, such as outreach to </w:t>
            </w:r>
            <w:r w:rsidRPr="00EB6EEF" w:rsidR="00C07BF6">
              <w:rPr>
                <w:rFonts w:ascii="Arial" w:hAnsi="Arial" w:eastAsia="Arial" w:cs="Arial"/>
                <w:i/>
                <w:iCs/>
                <w:sz w:val="22"/>
                <w:szCs w:val="22"/>
              </w:rPr>
              <w:t>interlocutors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, </w:t>
            </w:r>
            <w:r w:rsidRPr="00EB6EEF" w:rsidR="0011331D">
              <w:rPr>
                <w:rFonts w:ascii="Arial" w:hAnsi="Arial" w:eastAsia="Arial" w:cs="Arial"/>
                <w:i/>
                <w:iCs/>
                <w:sz w:val="22"/>
                <w:szCs w:val="22"/>
              </w:rPr>
              <w:t>finalizing visiting affiliations at relevant institutions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, etc.</w:t>
            </w:r>
          </w:p>
        </w:tc>
      </w:tr>
      <w:tr w:rsidRPr="00EB6EEF" w:rsidR="008473AA" w:rsidTr="006418B1" w14:paraId="72C1C9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136609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  <w:p w:rsidRPr="00EB6EEF" w:rsidR="008473AA" w:rsidP="00D82179" w:rsidRDefault="00D82179" w14:paraId="6EE95A14" w14:textId="499FBCB4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113602" w14:paraId="0931AB07" w14:textId="5130C9DB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Fellowship </w:t>
            </w:r>
            <w:r w:rsidRPr="00EB6EEF" w:rsidR="00D82179">
              <w:rPr>
                <w:rFonts w:ascii="Arial" w:hAnsi="Arial" w:eastAsia="Arial" w:cs="Arial"/>
                <w:sz w:val="22"/>
                <w:szCs w:val="22"/>
              </w:rPr>
              <w:t>M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>onths 1-</w:t>
            </w:r>
            <w:r w:rsidRPr="00EB6EEF" w:rsidR="00C61093">
              <w:rPr>
                <w:rFonts w:ascii="Arial" w:hAnsi="Arial" w:eastAsia="Arial" w:cs="Arial"/>
                <w:sz w:val="22"/>
                <w:szCs w:val="22"/>
              </w:rPr>
              <w:t>2</w:t>
            </w:r>
          </w:p>
        </w:tc>
        <w:tc>
          <w:tcPr>
            <w:tcW w:w="806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FE45FE" w14:paraId="517AE576" w14:textId="1A01E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Plans for research, </w:t>
            </w:r>
            <w:r w:rsidRPr="00EB6EEF" w:rsidR="0011331D">
              <w:rPr>
                <w:rFonts w:ascii="Arial" w:hAnsi="Arial" w:eastAsia="Arial" w:cs="Arial"/>
                <w:i/>
                <w:iCs/>
                <w:sz w:val="22"/>
                <w:szCs w:val="22"/>
              </w:rPr>
              <w:t>writing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, other project-related work, by month. Note </w:t>
            </w:r>
            <w:r w:rsidR="00B548E7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pertinent information such as </w:t>
            </w:r>
            <w:r w:rsidRPr="00EB6EEF" w:rsidR="003638A7">
              <w:rPr>
                <w:rFonts w:ascii="Arial" w:hAnsi="Arial" w:eastAsia="Arial" w:cs="Arial"/>
                <w:i/>
                <w:iCs/>
                <w:sz w:val="22"/>
                <w:szCs w:val="22"/>
              </w:rPr>
              <w:t>meetings with key individuals, visits to relevant institutions</w:t>
            </w:r>
            <w:r w:rsidRPr="00EB6EEF" w:rsidR="008846FA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/sites, </w:t>
            </w:r>
            <w:r w:rsidR="00B548E7">
              <w:rPr>
                <w:rFonts w:ascii="Arial" w:hAnsi="Arial" w:eastAsia="Arial" w:cs="Arial"/>
                <w:i/>
                <w:iCs/>
                <w:sz w:val="22"/>
                <w:szCs w:val="22"/>
              </w:rPr>
              <w:t>etc</w:t>
            </w:r>
            <w:r w:rsidR="00FE0150">
              <w:rPr>
                <w:rFonts w:ascii="Arial" w:hAnsi="Arial" w:eastAsia="Arial" w:cs="Arial"/>
                <w:i/>
                <w:iCs/>
                <w:sz w:val="22"/>
                <w:szCs w:val="22"/>
              </w:rPr>
              <w:t>.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, as appropriate</w:t>
            </w:r>
            <w:r w:rsidRPr="00EB6EEF" w:rsidR="00D67F3A">
              <w:rPr>
                <w:rFonts w:ascii="Arial" w:hAnsi="Arial" w:eastAsia="Arial" w:cs="Arial"/>
                <w:i/>
                <w:iCs/>
                <w:sz w:val="22"/>
                <w:szCs w:val="22"/>
              </w:rPr>
              <w:t>.</w:t>
            </w:r>
          </w:p>
        </w:tc>
      </w:tr>
      <w:tr w:rsidRPr="00EB6EEF" w:rsidR="008473AA" w:rsidTr="006418B1" w14:paraId="22EAFC7B" w14:textId="77777777">
        <w:trPr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1116257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  <w:p w:rsidRPr="00EB6EEF" w:rsidR="008473AA" w:rsidP="00D82179" w:rsidRDefault="00D82179" w14:paraId="0F56EB66" w14:textId="6E113A18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113602" w14:paraId="14917037" w14:textId="0037A328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Fellowship </w:t>
            </w:r>
            <w:r w:rsidRPr="00EB6EEF" w:rsidR="00D82179">
              <w:rPr>
                <w:rFonts w:ascii="Arial" w:hAnsi="Arial" w:eastAsia="Arial" w:cs="Arial"/>
                <w:sz w:val="22"/>
                <w:szCs w:val="22"/>
              </w:rPr>
              <w:t>M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onths </w:t>
            </w:r>
            <w:r w:rsidRPr="00EB6EEF" w:rsidR="00C61093">
              <w:rPr>
                <w:rFonts w:ascii="Arial" w:hAnsi="Arial" w:eastAsia="Arial" w:cs="Arial"/>
                <w:sz w:val="22"/>
                <w:szCs w:val="22"/>
              </w:rPr>
              <w:t>3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>-</w:t>
            </w:r>
            <w:r w:rsidRPr="00EB6EEF" w:rsidR="00045369">
              <w:rPr>
                <w:rFonts w:ascii="Arial" w:hAnsi="Arial" w:eastAsia="Arial" w:cs="Arial"/>
                <w:sz w:val="22"/>
                <w:szCs w:val="22"/>
              </w:rPr>
              <w:t>5</w:t>
            </w:r>
          </w:p>
        </w:tc>
        <w:tc>
          <w:tcPr>
            <w:tcW w:w="806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FE0150" w14:paraId="2A8A9E63" w14:textId="75616E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Plans for research, writing, other project-related work, by month. Note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pertinent information such as 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meetings with key individuals, visits to relevant institutions/sites,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etc.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, as appropriate.</w:t>
            </w:r>
          </w:p>
        </w:tc>
      </w:tr>
      <w:tr w:rsidRPr="00EB6EEF" w:rsidR="008473AA" w:rsidTr="006418B1" w14:paraId="686AA32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-844548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  <w:p w:rsidRPr="00EB6EEF" w:rsidR="008473AA" w:rsidP="00D82179" w:rsidRDefault="00D82179" w14:paraId="2BE4BD39" w14:textId="1F3B79BF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113602" w14:paraId="013BF293" w14:textId="13F63BA5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Fellowship </w:t>
            </w:r>
            <w:r w:rsidRPr="00EB6EEF" w:rsidR="00D82179">
              <w:rPr>
                <w:rFonts w:ascii="Arial" w:hAnsi="Arial" w:eastAsia="Arial" w:cs="Arial"/>
                <w:sz w:val="22"/>
                <w:szCs w:val="22"/>
              </w:rPr>
              <w:t>M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onths </w:t>
            </w:r>
            <w:r w:rsidRPr="00EB6EEF" w:rsidR="00045369">
              <w:rPr>
                <w:rFonts w:ascii="Arial" w:hAnsi="Arial" w:eastAsia="Arial" w:cs="Arial"/>
                <w:sz w:val="22"/>
                <w:szCs w:val="22"/>
              </w:rPr>
              <w:t>6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>-</w:t>
            </w:r>
            <w:r w:rsidRPr="00EB6EEF" w:rsidR="00C61093">
              <w:rPr>
                <w:rFonts w:ascii="Arial" w:hAnsi="Arial" w:eastAsia="Arial" w:cs="Arial"/>
                <w:sz w:val="22"/>
                <w:szCs w:val="22"/>
              </w:rPr>
              <w:t>7</w:t>
            </w:r>
          </w:p>
        </w:tc>
        <w:tc>
          <w:tcPr>
            <w:tcW w:w="806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FE0150" w14:paraId="73D5B416" w14:textId="13E48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Plans for research, writing, other project-related work, by month. Note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pertinent information such as 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meetings with key individuals, visits to relevant institutions/sites,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etc.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, as appropriate.</w:t>
            </w:r>
          </w:p>
        </w:tc>
      </w:tr>
      <w:tr w:rsidRPr="00EB6EEF" w:rsidR="008473AA" w:rsidTr="006418B1" w14:paraId="197472BF" w14:textId="77777777">
        <w:trPr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1037936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  <w:p w:rsidRPr="00EB6EEF" w:rsidR="008473AA" w:rsidP="00D82179" w:rsidRDefault="00D82179" w14:paraId="5E0221F3" w14:textId="33112E69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113602" w14:paraId="12DD611D" w14:textId="15AE07F2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Fellowship </w:t>
            </w:r>
            <w:r w:rsidRPr="00EB6EEF" w:rsidR="00D82179">
              <w:rPr>
                <w:rFonts w:ascii="Arial" w:hAnsi="Arial" w:eastAsia="Arial" w:cs="Arial"/>
                <w:sz w:val="22"/>
                <w:szCs w:val="22"/>
              </w:rPr>
              <w:t>M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onths </w:t>
            </w:r>
            <w:r w:rsidRPr="00EB6EEF" w:rsidR="00C61093">
              <w:rPr>
                <w:rFonts w:ascii="Arial" w:hAnsi="Arial" w:eastAsia="Arial" w:cs="Arial"/>
                <w:sz w:val="22"/>
                <w:szCs w:val="22"/>
              </w:rPr>
              <w:t>8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>-</w:t>
            </w:r>
            <w:r w:rsidRPr="00EB6EEF" w:rsidR="00C61093">
              <w:rPr>
                <w:rFonts w:ascii="Arial" w:hAnsi="Arial" w:eastAsia="Arial" w:cs="Arial"/>
                <w:sz w:val="22"/>
                <w:szCs w:val="22"/>
              </w:rPr>
              <w:t>9</w:t>
            </w:r>
          </w:p>
        </w:tc>
        <w:tc>
          <w:tcPr>
            <w:tcW w:w="806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8473AA" w:rsidP="0F081898" w:rsidRDefault="00FE0150" w14:paraId="51E35659" w14:textId="55FE3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Plans for research, writing, other project-related work, by month. Note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pertinent information such as 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meetings with key individuals, visits to relevant institutions/sites,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etc.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, as appropriate.</w:t>
            </w:r>
          </w:p>
        </w:tc>
      </w:tr>
      <w:tr w:rsidRPr="00EB6EEF" w:rsidR="00045369" w:rsidTr="006418B1" w14:paraId="5089462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87574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  <w:p w:rsidRPr="00EB6EEF" w:rsidR="00045369" w:rsidP="00D82179" w:rsidRDefault="00D82179" w14:paraId="2362B7C5" w14:textId="0AE664B4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045369" w:rsidP="0F081898" w:rsidRDefault="00045369" w14:paraId="1D30C4C1" w14:textId="1657F467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Post-</w:t>
            </w:r>
            <w:r w:rsidRPr="00EB6EEF" w:rsidR="00D82179">
              <w:rPr>
                <w:rFonts w:ascii="Arial" w:hAnsi="Arial" w:eastAsia="Arial" w:cs="Arial"/>
                <w:sz w:val="22"/>
                <w:szCs w:val="22"/>
              </w:rPr>
              <w:t>F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ellowship </w:t>
            </w:r>
            <w:r w:rsidRPr="00EB6EEF" w:rsidR="00D82179">
              <w:rPr>
                <w:rFonts w:ascii="Arial" w:hAnsi="Arial" w:eastAsia="Arial" w:cs="Arial"/>
                <w:sz w:val="22"/>
                <w:szCs w:val="22"/>
              </w:rPr>
              <w:t>P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>lans</w:t>
            </w:r>
          </w:p>
        </w:tc>
        <w:tc>
          <w:tcPr>
            <w:tcW w:w="806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045369" w:rsidP="0F081898" w:rsidRDefault="00045369" w14:paraId="72F8DED3" w14:textId="1E606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What are the key phases of activity for your project after the fellowship ends and on the way to the completion of the </w:t>
            </w:r>
            <w:r w:rsidR="00FE0150">
              <w:rPr>
                <w:rFonts w:ascii="Arial" w:hAnsi="Arial" w:eastAsia="Arial" w:cs="Arial"/>
                <w:i/>
                <w:iCs/>
                <w:sz w:val="22"/>
                <w:szCs w:val="22"/>
              </w:rPr>
              <w:t>scholarly product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? P</w:t>
            </w:r>
            <w:r w:rsidR="00FE0150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lans for </w:t>
            </w:r>
            <w:r w:rsidR="00B95772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production, such as </w:t>
            </w:r>
            <w:r w:rsidR="00FE0150">
              <w:rPr>
                <w:rFonts w:ascii="Arial" w:hAnsi="Arial" w:eastAsia="Arial" w:cs="Arial"/>
                <w:i/>
                <w:iCs/>
                <w:sz w:val="22"/>
                <w:szCs w:val="22"/>
              </w:rPr>
              <w:t>approaching publishers</w:t>
            </w:r>
            <w:r w:rsidR="00B95772">
              <w:rPr>
                <w:rFonts w:ascii="Arial" w:hAnsi="Arial" w:eastAsia="Arial" w:cs="Arial"/>
                <w:i/>
                <w:iCs/>
                <w:sz w:val="22"/>
                <w:szCs w:val="22"/>
              </w:rPr>
              <w:t>? D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issemination of findings?</w:t>
            </w:r>
          </w:p>
        </w:tc>
      </w:tr>
      <w:tr w:rsidRPr="00EB6EEF" w:rsidR="00045369" w:rsidTr="006418B1" w14:paraId="1CA7EFC4" w14:textId="77777777">
        <w:trPr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1520814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  <w:p w:rsidRPr="00EB6EEF" w:rsidR="00045369" w:rsidP="00D82179" w:rsidRDefault="00D82179" w14:paraId="3D543508" w14:textId="7E26E8FF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045369" w:rsidP="0F081898" w:rsidRDefault="00B371E7" w14:paraId="628353F6" w14:textId="7690F06C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Scholarly Product</w:t>
            </w:r>
            <w:r w:rsidRPr="00EB6EEF" w:rsidR="00D83468">
              <w:rPr>
                <w:rFonts w:ascii="Arial" w:hAnsi="Arial" w:eastAsia="Arial" w:cs="Arial"/>
                <w:sz w:val="22"/>
                <w:szCs w:val="22"/>
              </w:rPr>
              <w:t xml:space="preserve"> Completion</w:t>
            </w:r>
          </w:p>
        </w:tc>
        <w:tc>
          <w:tcPr>
            <w:tcW w:w="806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EB6EEF" w:rsidR="00045369" w:rsidP="0F081898" w:rsidRDefault="00045369" w14:paraId="6338FF53" w14:textId="67684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Estimate</w:t>
            </w:r>
            <w:r w:rsidRPr="00EB6EEF" w:rsidR="6B349087">
              <w:rPr>
                <w:rFonts w:ascii="Arial" w:hAnsi="Arial" w:eastAsia="Arial" w:cs="Arial"/>
                <w:sz w:val="22"/>
                <w:szCs w:val="22"/>
              </w:rPr>
              <w:t>d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00EB6EEF" w:rsidR="00D83468">
              <w:rPr>
                <w:rFonts w:ascii="Arial" w:hAnsi="Arial" w:eastAsia="Arial" w:cs="Arial"/>
                <w:sz w:val="22"/>
                <w:szCs w:val="22"/>
              </w:rPr>
              <w:t>completion date</w:t>
            </w:r>
            <w:r w:rsidRPr="00EB6EEF" w:rsidR="00B67C35">
              <w:rPr>
                <w:rFonts w:ascii="Arial" w:hAnsi="Arial" w:eastAsia="Arial" w:cs="Arial"/>
                <w:sz w:val="22"/>
                <w:szCs w:val="22"/>
              </w:rPr>
              <w:t>. Note any additional fac</w:t>
            </w:r>
            <w:r w:rsidRPr="00EB6EEF" w:rsidR="00BA1D95">
              <w:rPr>
                <w:rFonts w:ascii="Arial" w:hAnsi="Arial" w:eastAsia="Arial" w:cs="Arial"/>
                <w:sz w:val="22"/>
                <w:szCs w:val="22"/>
              </w:rPr>
              <w:t xml:space="preserve">tors that may influence </w:t>
            </w:r>
            <w:r w:rsidRPr="00EB6EEF" w:rsidR="00EB6EEF">
              <w:rPr>
                <w:rFonts w:ascii="Arial" w:hAnsi="Arial" w:eastAsia="Arial" w:cs="Arial"/>
                <w:sz w:val="22"/>
                <w:szCs w:val="22"/>
              </w:rPr>
              <w:t>completion</w:t>
            </w:r>
            <w:r w:rsidR="006716A5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</w:tr>
    </w:tbl>
    <w:p w:rsidR="00F2073F" w:rsidP="00045369" w:rsidRDefault="00F2073F" w14:paraId="6851A86C" w14:textId="7288F48A">
      <w:pPr>
        <w:tabs>
          <w:tab w:val="left" w:pos="1090"/>
        </w:tabs>
        <w:rPr>
          <w:rFonts w:ascii="Helvetica" w:hAnsi="Helvetica"/>
          <w:sz w:val="22"/>
          <w:szCs w:val="22"/>
        </w:rPr>
      </w:pPr>
    </w:p>
    <w:p w:rsidRPr="00D82179" w:rsidR="00045369" w:rsidP="0F081898" w:rsidRDefault="00045369" w14:paraId="09547BC2" w14:textId="674CB886">
      <w:pPr>
        <w:tabs>
          <w:tab w:val="left" w:pos="1090"/>
        </w:tabs>
        <w:rPr>
          <w:rFonts w:ascii="Arial" w:hAnsi="Arial" w:eastAsia="Arial" w:cs="Arial"/>
          <w:b w:val="1"/>
          <w:bCs w:val="1"/>
          <w:sz w:val="22"/>
          <w:szCs w:val="22"/>
        </w:rPr>
      </w:pPr>
      <w:r w:rsidRPr="6648A530" w:rsidR="00045369">
        <w:rPr>
          <w:rFonts w:ascii="Arial" w:hAnsi="Arial" w:eastAsia="Arial" w:cs="Arial"/>
          <w:sz w:val="22"/>
          <w:szCs w:val="22"/>
        </w:rPr>
        <w:t>*</w:t>
      </w:r>
      <w:r w:rsidRPr="6648A530" w:rsidR="00D82179">
        <w:rPr>
          <w:rFonts w:ascii="Arial" w:hAnsi="Arial" w:eastAsia="Arial" w:cs="Arial"/>
          <w:sz w:val="22"/>
          <w:szCs w:val="22"/>
        </w:rPr>
        <w:t>Please use the checkbox to indicate if the work has already been completed. A</w:t>
      </w:r>
      <w:r w:rsidRPr="6648A530" w:rsidR="00045369">
        <w:rPr>
          <w:rFonts w:ascii="Arial" w:hAnsi="Arial" w:eastAsia="Arial" w:cs="Arial"/>
          <w:sz w:val="22"/>
          <w:szCs w:val="22"/>
        </w:rPr>
        <w:t xml:space="preserve">dditional rows </w:t>
      </w:r>
      <w:r w:rsidRPr="6648A530" w:rsidR="00D82179">
        <w:rPr>
          <w:rFonts w:ascii="Arial" w:hAnsi="Arial" w:eastAsia="Arial" w:cs="Arial"/>
          <w:sz w:val="22"/>
          <w:szCs w:val="22"/>
        </w:rPr>
        <w:t xml:space="preserve">may be added </w:t>
      </w:r>
      <w:r w:rsidRPr="6648A530" w:rsidR="00045369">
        <w:rPr>
          <w:rFonts w:ascii="Arial" w:hAnsi="Arial" w:eastAsia="Arial" w:cs="Arial"/>
          <w:sz w:val="22"/>
          <w:szCs w:val="22"/>
        </w:rPr>
        <w:t>as necessary</w:t>
      </w:r>
      <w:r w:rsidRPr="6648A530" w:rsidR="00D82179">
        <w:rPr>
          <w:rFonts w:ascii="Arial" w:hAnsi="Arial" w:eastAsia="Arial" w:cs="Arial"/>
          <w:sz w:val="22"/>
          <w:szCs w:val="22"/>
        </w:rPr>
        <w:t xml:space="preserve">. Applicants </w:t>
      </w:r>
      <w:r w:rsidRPr="6648A530" w:rsidR="00045369">
        <w:rPr>
          <w:rFonts w:ascii="Arial" w:hAnsi="Arial" w:eastAsia="Arial" w:cs="Arial"/>
          <w:sz w:val="22"/>
          <w:szCs w:val="22"/>
        </w:rPr>
        <w:t xml:space="preserve">should revise the phase dates according to </w:t>
      </w:r>
      <w:r w:rsidRPr="6648A530" w:rsidR="00D82179">
        <w:rPr>
          <w:rFonts w:ascii="Arial" w:hAnsi="Arial" w:eastAsia="Arial" w:cs="Arial"/>
          <w:sz w:val="22"/>
          <w:szCs w:val="22"/>
        </w:rPr>
        <w:t>their</w:t>
      </w:r>
      <w:r w:rsidRPr="6648A530" w:rsidR="00045369">
        <w:rPr>
          <w:rFonts w:ascii="Arial" w:hAnsi="Arial" w:eastAsia="Arial" w:cs="Arial"/>
          <w:sz w:val="22"/>
          <w:szCs w:val="22"/>
        </w:rPr>
        <w:t xml:space="preserve"> project timeline.</w:t>
      </w:r>
      <w:r w:rsidRPr="6648A530" w:rsidR="00D82179">
        <w:rPr>
          <w:rFonts w:ascii="Arial" w:hAnsi="Arial" w:eastAsia="Arial" w:cs="Arial"/>
          <w:sz w:val="22"/>
          <w:szCs w:val="22"/>
        </w:rPr>
        <w:t xml:space="preserve"> </w:t>
      </w:r>
      <w:r w:rsidRPr="6648A530" w:rsidR="00D82179">
        <w:rPr>
          <w:rFonts w:ascii="Arial" w:hAnsi="Arial" w:eastAsia="Arial" w:cs="Arial"/>
          <w:b w:val="1"/>
          <w:bCs w:val="1"/>
          <w:sz w:val="22"/>
          <w:szCs w:val="22"/>
        </w:rPr>
        <w:t>Applicants may delete these instructions before uploading.</w:t>
      </w:r>
    </w:p>
    <w:sectPr w:rsidRPr="00D82179" w:rsidR="00045369" w:rsidSect="00D82179">
      <w:headerReference w:type="default" r:id="rId10"/>
      <w:footerReference w:type="default" r:id="rId11"/>
      <w:pgSz w:w="12240" w:h="15840" w:orient="portrait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4F3B" w:rsidP="008473AA" w:rsidRDefault="00D64F3B" w14:paraId="4AE80C1A" w14:textId="77777777">
      <w:r>
        <w:separator/>
      </w:r>
    </w:p>
  </w:endnote>
  <w:endnote w:type="continuationSeparator" w:id="0">
    <w:p w:rsidR="00D64F3B" w:rsidP="008473AA" w:rsidRDefault="00D64F3B" w14:paraId="7FF6A3D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7F57D4" w:rsidTr="587F57D4" w14:paraId="0FDB97A6" w14:textId="77777777">
      <w:trPr>
        <w:trHeight w:val="300"/>
      </w:trPr>
      <w:tc>
        <w:tcPr>
          <w:tcW w:w="3120" w:type="dxa"/>
        </w:tcPr>
        <w:p w:rsidR="587F57D4" w:rsidP="587F57D4" w:rsidRDefault="587F57D4" w14:paraId="487E7957" w14:textId="1310B686">
          <w:pPr>
            <w:pStyle w:val="Header"/>
            <w:ind w:left="-115"/>
          </w:pPr>
        </w:p>
      </w:tc>
      <w:tc>
        <w:tcPr>
          <w:tcW w:w="3120" w:type="dxa"/>
        </w:tcPr>
        <w:p w:rsidR="587F57D4" w:rsidP="587F57D4" w:rsidRDefault="587F57D4" w14:paraId="71D136F0" w14:textId="30D35404">
          <w:pPr>
            <w:pStyle w:val="Header"/>
            <w:jc w:val="center"/>
          </w:pPr>
        </w:p>
      </w:tc>
      <w:tc>
        <w:tcPr>
          <w:tcW w:w="3120" w:type="dxa"/>
        </w:tcPr>
        <w:p w:rsidR="587F57D4" w:rsidP="587F57D4" w:rsidRDefault="587F57D4" w14:paraId="1797A556" w14:textId="76B0B6CE">
          <w:pPr>
            <w:pStyle w:val="Header"/>
            <w:ind w:right="-115"/>
            <w:jc w:val="right"/>
          </w:pPr>
        </w:p>
      </w:tc>
    </w:tr>
  </w:tbl>
  <w:p w:rsidR="587F57D4" w:rsidP="587F57D4" w:rsidRDefault="587F57D4" w14:paraId="6C65BE51" w14:textId="3BB72A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4F3B" w:rsidP="008473AA" w:rsidRDefault="00D64F3B" w14:paraId="4C9B0E41" w14:textId="77777777">
      <w:r>
        <w:separator/>
      </w:r>
    </w:p>
  </w:footnote>
  <w:footnote w:type="continuationSeparator" w:id="0">
    <w:p w:rsidR="00D64F3B" w:rsidP="008473AA" w:rsidRDefault="00D64F3B" w14:paraId="5DABAE7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B6EEF" w:rsidR="00D82179" w:rsidP="35E2D39A" w:rsidRDefault="00321158" w14:paraId="18D5ABB2" w14:textId="573B7B8D">
    <w:pPr>
      <w:jc w:val="center"/>
      <w:rPr>
        <w:rFonts w:ascii="Arial" w:hAnsi="Arial" w:eastAsia="Arial" w:cs="Arial"/>
        <w:b/>
        <w:bCs/>
        <w:sz w:val="22"/>
        <w:szCs w:val="22"/>
      </w:rPr>
    </w:pPr>
    <w:r w:rsidRPr="00EB6EEF">
      <w:rPr>
        <w:rFonts w:ascii="Arial" w:hAnsi="Arial" w:eastAsia="Arial" w:cs="Arial"/>
        <w:b/>
        <w:bCs/>
        <w:sz w:val="22"/>
        <w:szCs w:val="22"/>
      </w:rPr>
      <w:t>Early Career Research</w:t>
    </w:r>
    <w:r w:rsidRPr="00EB6EEF" w:rsidR="35E2D39A">
      <w:rPr>
        <w:rFonts w:ascii="Arial" w:hAnsi="Arial" w:eastAsia="Arial" w:cs="Arial"/>
        <w:b/>
        <w:bCs/>
        <w:sz w:val="22"/>
        <w:szCs w:val="22"/>
      </w:rPr>
      <w:t xml:space="preserve"> Fellowship Work Plan for [APPLICANT NAME]</w:t>
    </w:r>
    <w:r w:rsidRPr="00EB6EEF" w:rsidR="00D82179">
      <w:rPr>
        <w:rFonts w:ascii="Arial" w:hAnsi="Arial" w:cs="Arial"/>
        <w:b/>
        <w:bCs/>
      </w:rPr>
      <w:br/>
    </w:r>
    <w:r w:rsidRPr="00EB6EEF" w:rsidR="35E2D39A">
      <w:rPr>
        <w:rStyle w:val="Strong"/>
        <w:rFonts w:ascii="Arial" w:hAnsi="Arial" w:eastAsia="Arial" w:cs="Arial"/>
        <w:b w:val="0"/>
        <w:bCs w:val="0"/>
      </w:rPr>
      <w:t>Proposed fellowship period: [</w:t>
    </w:r>
    <w:r w:rsidR="00971BF3">
      <w:rPr>
        <w:rStyle w:val="Strong"/>
        <w:rFonts w:ascii="Arial" w:hAnsi="Arial" w:eastAsia="Arial" w:cs="Arial"/>
        <w:b w:val="0"/>
        <w:bCs w:val="0"/>
      </w:rPr>
      <w:t>MONTH</w:t>
    </w:r>
    <w:r w:rsidRPr="00EB6EEF" w:rsidR="35E2D39A">
      <w:rPr>
        <w:rStyle w:val="Strong"/>
        <w:rFonts w:ascii="Arial" w:hAnsi="Arial" w:eastAsia="Arial" w:cs="Arial"/>
        <w:b w:val="0"/>
        <w:bCs w:val="0"/>
      </w:rPr>
      <w:t xml:space="preserve"> 2027-</w:t>
    </w:r>
    <w:r w:rsidR="00971BF3">
      <w:rPr>
        <w:rStyle w:val="Strong"/>
        <w:rFonts w:ascii="Arial" w:hAnsi="Arial" w:eastAsia="Arial" w:cs="Arial"/>
        <w:b w:val="0"/>
        <w:bCs w:val="0"/>
      </w:rPr>
      <w:t>MONTH</w:t>
    </w:r>
    <w:r w:rsidRPr="00EB6EEF" w:rsidR="35E2D39A">
      <w:rPr>
        <w:rStyle w:val="Strong"/>
        <w:rFonts w:ascii="Arial" w:hAnsi="Arial" w:eastAsia="Arial" w:cs="Arial"/>
        <w:b w:val="0"/>
        <w:bCs w:val="0"/>
      </w:rPr>
      <w:t xml:space="preserve"> 2028]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BB"/>
    <w:rsid w:val="00024844"/>
    <w:rsid w:val="00034FB7"/>
    <w:rsid w:val="000411E6"/>
    <w:rsid w:val="00045369"/>
    <w:rsid w:val="000A2F57"/>
    <w:rsid w:val="000F20BE"/>
    <w:rsid w:val="00104FA4"/>
    <w:rsid w:val="0011331D"/>
    <w:rsid w:val="00113602"/>
    <w:rsid w:val="00133358"/>
    <w:rsid w:val="00172DAF"/>
    <w:rsid w:val="001F5FAC"/>
    <w:rsid w:val="00291EAA"/>
    <w:rsid w:val="002A3E7A"/>
    <w:rsid w:val="002A7AD5"/>
    <w:rsid w:val="00321158"/>
    <w:rsid w:val="00340C2A"/>
    <w:rsid w:val="003638A7"/>
    <w:rsid w:val="0051618C"/>
    <w:rsid w:val="00580C68"/>
    <w:rsid w:val="005F6AB3"/>
    <w:rsid w:val="006418B1"/>
    <w:rsid w:val="006716A5"/>
    <w:rsid w:val="006B33BE"/>
    <w:rsid w:val="007852ED"/>
    <w:rsid w:val="00795852"/>
    <w:rsid w:val="007B50EF"/>
    <w:rsid w:val="007E4EA9"/>
    <w:rsid w:val="00823A96"/>
    <w:rsid w:val="008336AB"/>
    <w:rsid w:val="008473AA"/>
    <w:rsid w:val="008846FA"/>
    <w:rsid w:val="008D1CC6"/>
    <w:rsid w:val="009132D7"/>
    <w:rsid w:val="00971BF3"/>
    <w:rsid w:val="0097557B"/>
    <w:rsid w:val="00993A9D"/>
    <w:rsid w:val="009B5677"/>
    <w:rsid w:val="009E63F0"/>
    <w:rsid w:val="00A45C75"/>
    <w:rsid w:val="00A60023"/>
    <w:rsid w:val="00A61CD8"/>
    <w:rsid w:val="00AB7A4B"/>
    <w:rsid w:val="00AD2277"/>
    <w:rsid w:val="00B371E7"/>
    <w:rsid w:val="00B548E7"/>
    <w:rsid w:val="00B677C0"/>
    <w:rsid w:val="00B67C35"/>
    <w:rsid w:val="00B71FE9"/>
    <w:rsid w:val="00B95772"/>
    <w:rsid w:val="00BA1D95"/>
    <w:rsid w:val="00BB30BB"/>
    <w:rsid w:val="00BD1E0A"/>
    <w:rsid w:val="00BE4E34"/>
    <w:rsid w:val="00BE7DF5"/>
    <w:rsid w:val="00C07BF6"/>
    <w:rsid w:val="00C10B80"/>
    <w:rsid w:val="00C61093"/>
    <w:rsid w:val="00D15042"/>
    <w:rsid w:val="00D17546"/>
    <w:rsid w:val="00D45E9D"/>
    <w:rsid w:val="00D64F3B"/>
    <w:rsid w:val="00D67F3A"/>
    <w:rsid w:val="00D82179"/>
    <w:rsid w:val="00D83468"/>
    <w:rsid w:val="00DA0167"/>
    <w:rsid w:val="00DF24FE"/>
    <w:rsid w:val="00E07A0A"/>
    <w:rsid w:val="00E21815"/>
    <w:rsid w:val="00E34CB0"/>
    <w:rsid w:val="00E567FB"/>
    <w:rsid w:val="00EB6EEF"/>
    <w:rsid w:val="00EE63C2"/>
    <w:rsid w:val="00F2073F"/>
    <w:rsid w:val="00F60E70"/>
    <w:rsid w:val="00F70428"/>
    <w:rsid w:val="00F90CF3"/>
    <w:rsid w:val="00FD15F2"/>
    <w:rsid w:val="00FE0150"/>
    <w:rsid w:val="00FE45FE"/>
    <w:rsid w:val="08E96649"/>
    <w:rsid w:val="0F081898"/>
    <w:rsid w:val="1152083C"/>
    <w:rsid w:val="1CECBD15"/>
    <w:rsid w:val="29E398F2"/>
    <w:rsid w:val="356B7003"/>
    <w:rsid w:val="35E2D39A"/>
    <w:rsid w:val="587F57D4"/>
    <w:rsid w:val="6648A530"/>
    <w:rsid w:val="6B349087"/>
    <w:rsid w:val="71AA8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E637B"/>
  <w15:chartTrackingRefBased/>
  <w15:docId w15:val="{15070574-7176-4C72-9797-50479052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cs="Times New Roman" w:asciiTheme="minorHAnsi" w:hAnsiTheme="minorHAnsi" w:eastAsiaTheme="minorHAns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2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4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5852"/>
  </w:style>
  <w:style w:type="paragraph" w:styleId="Heading1">
    <w:name w:val="heading 1"/>
    <w:basedOn w:val="Normal"/>
    <w:link w:val="Heading1Char"/>
    <w:uiPriority w:val="9"/>
    <w:qFormat/>
    <w:rsid w:val="008473AA"/>
    <w:pPr>
      <w:spacing w:before="240" w:after="200" w:line="360" w:lineRule="auto"/>
      <w:contextualSpacing/>
      <w:jc w:val="center"/>
      <w:outlineLvl w:val="0"/>
    </w:pPr>
    <w:rPr>
      <w:rFonts w:cs="Tahoma" w:asciiTheme="majorHAnsi" w:hAnsiTheme="majorHAnsi"/>
      <w:b/>
      <w:sz w:val="28"/>
      <w:szCs w:val="28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8473AA"/>
    <w:pPr>
      <w:keepNext/>
      <w:keepLines/>
      <w:spacing w:before="960" w:after="200" w:line="276" w:lineRule="auto"/>
      <w:contextualSpacing/>
      <w:jc w:val="center"/>
      <w:outlineLvl w:val="1"/>
    </w:pPr>
    <w:rPr>
      <w:rFonts w:asciiTheme="majorHAnsi" w:hAnsiTheme="majorHAnsi" w:eastAsiaTheme="majorEastAsia" w:cstheme="majorBidi"/>
      <w:b/>
      <w:sz w:val="24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95852"/>
    <w:pPr>
      <w:keepNext/>
      <w:keepLines/>
      <w:spacing w:after="200" w:line="276" w:lineRule="auto"/>
      <w:contextualSpacing/>
      <w:outlineLvl w:val="2"/>
    </w:pPr>
    <w:rPr>
      <w:rFonts w:asciiTheme="majorHAnsi" w:hAnsiTheme="majorHAnsi" w:eastAsiaTheme="majorEastAsia" w:cstheme="majorBidi"/>
      <w:i/>
      <w:sz w:val="22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473AA"/>
    <w:rPr>
      <w:rFonts w:cs="Tahoma" w:asciiTheme="majorHAnsi" w:hAnsiTheme="majorHAnsi"/>
      <w:b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8473AA"/>
    <w:rPr>
      <w:rFonts w:asciiTheme="majorHAnsi" w:hAnsiTheme="majorHAnsi" w:eastAsiaTheme="majorEastAsia" w:cstheme="majorBidi"/>
      <w:b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795852"/>
    <w:rPr>
      <w:rFonts w:asciiTheme="majorHAnsi" w:hAnsiTheme="majorHAnsi" w:eastAsiaTheme="majorEastAsia" w:cstheme="majorBidi"/>
      <w:i/>
      <w:sz w:val="22"/>
      <w:szCs w:val="24"/>
    </w:rPr>
  </w:style>
  <w:style w:type="table" w:styleId="ScienceFairTable" w:customStyle="1">
    <w:name w:val="Science Fair Table"/>
    <w:basedOn w:val="TableNormal"/>
    <w:uiPriority w:val="99"/>
    <w:rsid w:val="008473AA"/>
    <w:rPr>
      <w:sz w:val="18"/>
    </w:rPr>
    <w:tblPr>
      <w:tblStyleRow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  <w:tblCellMar>
        <w:top w:w="72" w:type="dxa"/>
        <w:left w:w="115" w:type="dxa"/>
        <w:bottom w:w="72" w:type="dxa"/>
        <w:right w:w="115" w:type="dxa"/>
      </w:tblCellMar>
    </w:tblPr>
    <w:tcPr>
      <w:vAlign w:val="center"/>
    </w:tcPr>
    <w:tblStylePr w:type="firstRow">
      <w:rPr>
        <w:rFonts w:asciiTheme="majorHAnsi" w:hAnsiTheme="majorHAnsi"/>
        <w:b/>
        <w:i w:val="0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single" w:color="4BACC6" w:themeColor="accent5" w:sz="4" w:space="0"/>
          <w:insideV w:val="single" w:color="4BACC6" w:themeColor="accent5" w:sz="4" w:space="0"/>
          <w:tl2br w:val="nil"/>
          <w:tr2bl w:val="nil"/>
        </w:tcBorders>
        <w:shd w:val="clear" w:color="auto" w:fill="4BACC6" w:themeFill="accent5"/>
        <w:tcMar>
          <w:top w:w="144" w:type="dxa"/>
          <w:left w:w="115" w:type="dxa"/>
          <w:bottom w:w="144" w:type="dxa"/>
          <w:right w:w="115" w:type="dxa"/>
        </w:tcMar>
      </w:tcPr>
    </w:tblStylePr>
    <w:tblStylePr w:type="firstCol">
      <w:pPr>
        <w:wordWrap/>
        <w:jc w:val="center"/>
      </w:pPr>
      <w:rPr>
        <w:b/>
        <w:i w:val="0"/>
        <w:sz w:val="36"/>
      </w:rPr>
    </w:tblStylePr>
    <w:tblStylePr w:type="band1Horz">
      <w:tblPr/>
      <w:tcPr>
        <w:tcBorders>
          <w:top w:val="single" w:color="92CDDC" w:themeColor="accent5" w:themeTint="99" w:sz="4" w:space="0"/>
          <w:left w:val="single" w:color="92CDDC" w:themeColor="accent5" w:themeTint="99" w:sz="4" w:space="0"/>
          <w:bottom w:val="single" w:color="92CDDC" w:themeColor="accent5" w:themeTint="99" w:sz="4" w:space="0"/>
          <w:right w:val="single" w:color="92CDDC" w:themeColor="accent5" w:themeTint="99" w:sz="4" w:space="0"/>
          <w:insideH w:val="single" w:color="92CDDC" w:themeColor="accent5" w:themeTint="99" w:sz="4" w:space="0"/>
          <w:insideV w:val="single" w:color="92CDDC" w:themeColor="accent5" w:themeTint="99" w:sz="4" w:space="0"/>
          <w:tl2br w:val="nil"/>
          <w:tr2bl w:val="nil"/>
        </w:tcBorders>
        <w:shd w:val="clear" w:color="auto" w:fill="DAEEF3" w:themeFill="accent5" w:themeFillTint="33"/>
      </w:tcPr>
    </w:tblStylePr>
  </w:style>
  <w:style w:type="paragraph" w:styleId="Header">
    <w:name w:val="header"/>
    <w:basedOn w:val="Normal"/>
    <w:link w:val="HeaderChar"/>
    <w:uiPriority w:val="2"/>
    <w:unhideWhenUsed/>
    <w:rsid w:val="00795852"/>
    <w:pPr>
      <w:spacing w:after="200" w:line="276" w:lineRule="auto"/>
    </w:pPr>
    <w:rPr>
      <w:rFonts w:cs="Tahoma" w:asciiTheme="majorHAnsi" w:hAnsiTheme="majorHAnsi"/>
      <w:color w:val="000000" w:themeColor="text1"/>
      <w:sz w:val="18"/>
    </w:rPr>
  </w:style>
  <w:style w:type="character" w:styleId="HeaderChar" w:customStyle="1">
    <w:name w:val="Header Char"/>
    <w:basedOn w:val="DefaultParagraphFont"/>
    <w:link w:val="Header"/>
    <w:uiPriority w:val="2"/>
    <w:rsid w:val="00795852"/>
    <w:rPr>
      <w:rFonts w:cs="Tahoma" w:asciiTheme="majorHAnsi" w:hAnsiTheme="majorHAnsi"/>
      <w:color w:val="000000" w:themeColor="text1"/>
      <w:sz w:val="18"/>
    </w:rPr>
  </w:style>
  <w:style w:type="paragraph" w:styleId="Title">
    <w:name w:val="Title"/>
    <w:basedOn w:val="Normal"/>
    <w:next w:val="Normal"/>
    <w:link w:val="TitleChar"/>
    <w:uiPriority w:val="1"/>
    <w:unhideWhenUsed/>
    <w:qFormat/>
    <w:rsid w:val="008473AA"/>
    <w:pPr>
      <w:spacing w:line="800" w:lineRule="exact"/>
      <w:jc w:val="center"/>
    </w:pPr>
    <w:rPr>
      <w:b/>
      <w:color w:val="000000" w:themeColor="text1"/>
      <w:sz w:val="48"/>
      <w:szCs w:val="66"/>
    </w:rPr>
  </w:style>
  <w:style w:type="character" w:styleId="TitleChar" w:customStyle="1">
    <w:name w:val="Title Char"/>
    <w:basedOn w:val="DefaultParagraphFont"/>
    <w:link w:val="Title"/>
    <w:uiPriority w:val="1"/>
    <w:rsid w:val="008473AA"/>
    <w:rPr>
      <w:rFonts w:asciiTheme="minorHAnsi" w:hAnsiTheme="minorHAnsi" w:cstheme="minorBidi"/>
      <w:b/>
      <w:color w:val="000000" w:themeColor="text1"/>
      <w:sz w:val="48"/>
      <w:szCs w:val="66"/>
    </w:rPr>
  </w:style>
  <w:style w:type="table" w:styleId="TableGridLight">
    <w:name w:val="Grid Table Light"/>
    <w:basedOn w:val="TableNormal"/>
    <w:uiPriority w:val="40"/>
    <w:rsid w:val="008473AA"/>
    <w:rPr>
      <w:rFonts w:cstheme="minorBidi"/>
      <w:sz w:val="18"/>
      <w:szCs w:val="18"/>
    </w:rPr>
    <w:tblPr>
      <w:tblCellMar>
        <w:left w:w="0" w:type="dxa"/>
        <w:right w:w="0" w:type="dxa"/>
      </w:tblCellMar>
    </w:tblPr>
  </w:style>
  <w:style w:type="paragraph" w:styleId="NoSpacing">
    <w:name w:val="No Spacing"/>
    <w:uiPriority w:val="13"/>
    <w:qFormat/>
    <w:rsid w:val="008473AA"/>
    <w:rPr>
      <w:rFonts w:cstheme="minorBidi"/>
      <w:sz w:val="18"/>
      <w:szCs w:val="18"/>
    </w:rPr>
  </w:style>
  <w:style w:type="character" w:styleId="Strong">
    <w:name w:val="Strong"/>
    <w:basedOn w:val="DefaultParagraphFont"/>
    <w:uiPriority w:val="12"/>
    <w:qFormat/>
    <w:rsid w:val="008473AA"/>
    <w:rPr>
      <w:b/>
      <w:bCs/>
    </w:rPr>
  </w:style>
  <w:style w:type="paragraph" w:styleId="Normal-Center" w:customStyle="1">
    <w:name w:val="Normal - Center"/>
    <w:basedOn w:val="Normal"/>
    <w:uiPriority w:val="10"/>
    <w:qFormat/>
    <w:rsid w:val="008473AA"/>
    <w:pPr>
      <w:jc w:val="center"/>
    </w:pPr>
    <w:rPr>
      <w:sz w:val="22"/>
    </w:rPr>
  </w:style>
  <w:style w:type="paragraph" w:styleId="Normal-CenterWithSpace" w:customStyle="1">
    <w:name w:val="Normal - Center With Space"/>
    <w:basedOn w:val="Normal"/>
    <w:uiPriority w:val="11"/>
    <w:qFormat/>
    <w:rsid w:val="008473AA"/>
    <w:pPr>
      <w:spacing w:before="320" w:after="120" w:line="276" w:lineRule="auto"/>
      <w:contextualSpacing/>
      <w:jc w:val="center"/>
    </w:pPr>
    <w:rPr>
      <w:sz w:val="22"/>
    </w:rPr>
  </w:style>
  <w:style w:type="character" w:styleId="SubtleEmphasis">
    <w:name w:val="Subtle Emphasis"/>
    <w:basedOn w:val="DefaultParagraphFont"/>
    <w:uiPriority w:val="14"/>
    <w:qFormat/>
    <w:rsid w:val="008473AA"/>
    <w:rPr>
      <w:i/>
      <w:iCs/>
      <w:color w:val="auto"/>
    </w:rPr>
  </w:style>
  <w:style w:type="paragraph" w:styleId="Normal-Small" w:customStyle="1">
    <w:name w:val="Normal - Small"/>
    <w:basedOn w:val="Normal"/>
    <w:qFormat/>
    <w:rsid w:val="008473AA"/>
    <w:rPr>
      <w:sz w:val="16"/>
    </w:rPr>
  </w:style>
  <w:style w:type="paragraph" w:styleId="Normal-Large" w:customStyle="1">
    <w:name w:val="Normal - Large"/>
    <w:basedOn w:val="Normal"/>
    <w:link w:val="Normal-LargeChar"/>
    <w:qFormat/>
    <w:rsid w:val="008473AA"/>
    <w:pPr>
      <w:jc w:val="center"/>
    </w:pPr>
    <w:rPr>
      <w:b/>
      <w:sz w:val="36"/>
    </w:rPr>
  </w:style>
  <w:style w:type="character" w:styleId="Normal-LargeChar" w:customStyle="1">
    <w:name w:val="Normal - Large Char"/>
    <w:basedOn w:val="DefaultParagraphFont"/>
    <w:link w:val="Normal-Large"/>
    <w:rsid w:val="008473AA"/>
    <w:rPr>
      <w:rFonts w:asciiTheme="minorHAnsi" w:hAnsiTheme="minorHAnsi" w:cstheme="minorBidi"/>
      <w:b/>
      <w:sz w:val="36"/>
      <w:szCs w:val="18"/>
    </w:rPr>
  </w:style>
  <w:style w:type="paragraph" w:styleId="Footer">
    <w:name w:val="footer"/>
    <w:basedOn w:val="Normal"/>
    <w:link w:val="FooterChar"/>
    <w:uiPriority w:val="99"/>
    <w:unhideWhenUsed/>
    <w:rsid w:val="008473A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473AA"/>
    <w:rPr>
      <w:rFonts w:asciiTheme="minorHAnsi" w:hAnsiTheme="minorHAnsi" w:cstheme="minorBidi"/>
      <w:sz w:val="18"/>
      <w:szCs w:val="18"/>
    </w:rPr>
  </w:style>
  <w:style w:type="paragraph" w:styleId="Revision">
    <w:name w:val="Revision"/>
    <w:hidden/>
    <w:uiPriority w:val="99"/>
    <w:semiHidden/>
    <w:rsid w:val="00104FA4"/>
  </w:style>
  <w:style w:type="character" w:styleId="CommentReference">
    <w:name w:val="annotation reference"/>
    <w:basedOn w:val="DefaultParagraphFont"/>
    <w:uiPriority w:val="99"/>
    <w:semiHidden/>
    <w:unhideWhenUsed/>
    <w:rsid w:val="001F5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5FAC"/>
  </w:style>
  <w:style w:type="character" w:styleId="CommentTextChar" w:customStyle="1">
    <w:name w:val="Comment Text Char"/>
    <w:basedOn w:val="DefaultParagraphFont"/>
    <w:link w:val="CommentText"/>
    <w:uiPriority w:val="99"/>
    <w:rsid w:val="001F5F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FA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F5FAC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GridTable4-Accent4">
    <w:name w:val="Grid Table 4 Accent 4"/>
    <w:basedOn w:val="TableNormal"/>
    <w:uiPriority w:val="49"/>
    <w:rsid w:val="00321158"/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christy\AppData\Roaming\Microsoft\Templates\Science%20fair%20planner.dotx" TargetMode="External"/></Relationships>
</file>

<file path=word/theme/theme1.xml><?xml version="1.0" encoding="utf-8"?>
<a:theme xmlns:a="http://schemas.openxmlformats.org/drawingml/2006/main" name="Theme1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689FA90DBA640B7518E8FC3DAABEB" ma:contentTypeVersion="18" ma:contentTypeDescription="Create a new document." ma:contentTypeScope="" ma:versionID="2607b20a388c21538e8b62ff2192b1c0">
  <xsd:schema xmlns:xsd="http://www.w3.org/2001/XMLSchema" xmlns:xs="http://www.w3.org/2001/XMLSchema" xmlns:p="http://schemas.microsoft.com/office/2006/metadata/properties" xmlns:ns1="http://schemas.microsoft.com/sharepoint/v3" xmlns:ns2="941ee0e7-96d8-4402-9519-fb483d9be2cb" xmlns:ns3="7726c291-7868-4950-a737-cf4236ad1ef3" targetNamespace="http://schemas.microsoft.com/office/2006/metadata/properties" ma:root="true" ma:fieldsID="c624f8ec9fad9598c446702c5d66b713" ns1:_="" ns2:_="" ns3:_="">
    <xsd:import namespace="http://schemas.microsoft.com/sharepoint/v3"/>
    <xsd:import namespace="941ee0e7-96d8-4402-9519-fb483d9be2cb"/>
    <xsd:import namespace="7726c291-7868-4950-a737-cf4236ad1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ee0e7-96d8-4402-9519-fb483d9be2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02469e2-24ae-420d-b3f5-89eb7608c6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c291-7868-4950-a737-cf4236ad1ef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7768396-5dc2-470e-865e-a0e307627488}" ma:internalName="TaxCatchAll" ma:showField="CatchAllData" ma:web="7726c291-7868-4950-a737-cf4236ad1e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726c291-7868-4950-a737-cf4236ad1ef3" xsi:nil="true"/>
    <lcf76f155ced4ddcb4097134ff3c332f xmlns="941ee0e7-96d8-4402-9519-fb483d9be2c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7AC55-5D19-471E-AA06-A3C6899AF9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EEF950-5687-43D8-9EDF-2B0F52F6D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41ee0e7-96d8-4402-9519-fb483d9be2cb"/>
    <ds:schemaRef ds:uri="7726c291-7868-4950-a737-cf4236ad1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EABAD-BFD9-4C19-BC41-CAFFC87922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726c291-7868-4950-a737-cf4236ad1ef3"/>
    <ds:schemaRef ds:uri="941ee0e7-96d8-4402-9519-fb483d9be2cb"/>
  </ds:schemaRefs>
</ds:datastoreItem>
</file>

<file path=customXml/itemProps4.xml><?xml version="1.0" encoding="utf-8"?>
<ds:datastoreItem xmlns:ds="http://schemas.openxmlformats.org/officeDocument/2006/customXml" ds:itemID="{8ED09A34-7D83-42E9-BE49-37B43554521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Science fair planner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 Paul Christy</dc:creator>
  <keywords/>
  <dc:description/>
  <lastModifiedBy>Laura Mowry</lastModifiedBy>
  <revision>30</revision>
  <dcterms:created xsi:type="dcterms:W3CDTF">2026-08-05T15:03:00.0000000Z</dcterms:created>
  <dcterms:modified xsi:type="dcterms:W3CDTF">2026-08-10T21:15:45.6954653Z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93592e-7e77-4179-be8c-90f26382a6d6_Enabled">
    <vt:lpwstr>true</vt:lpwstr>
  </property>
  <property fmtid="{D5CDD505-2E9C-101B-9397-08002B2CF9AE}" pid="3" name="MSIP_Label_9893592e-7e77-4179-be8c-90f26382a6d6_SetDate">
    <vt:lpwstr>2024-04-24T16:07:10Z</vt:lpwstr>
  </property>
  <property fmtid="{D5CDD505-2E9C-101B-9397-08002B2CF9AE}" pid="4" name="MSIP_Label_9893592e-7e77-4179-be8c-90f26382a6d6_Method">
    <vt:lpwstr>Standard</vt:lpwstr>
  </property>
  <property fmtid="{D5CDD505-2E9C-101B-9397-08002B2CF9AE}" pid="5" name="MSIP_Label_9893592e-7e77-4179-be8c-90f26382a6d6_Name">
    <vt:lpwstr>defa4170-0d19-0005-0004-bc88714345d2</vt:lpwstr>
  </property>
  <property fmtid="{D5CDD505-2E9C-101B-9397-08002B2CF9AE}" pid="6" name="MSIP_Label_9893592e-7e77-4179-be8c-90f26382a6d6_SiteId">
    <vt:lpwstr>fbff920d-18ac-4055-b05d-58e5b7db5c4f</vt:lpwstr>
  </property>
  <property fmtid="{D5CDD505-2E9C-101B-9397-08002B2CF9AE}" pid="7" name="MSIP_Label_9893592e-7e77-4179-be8c-90f26382a6d6_ActionId">
    <vt:lpwstr>2e934df6-a634-4eb0-9d86-dcb14476a568</vt:lpwstr>
  </property>
  <property fmtid="{D5CDD505-2E9C-101B-9397-08002B2CF9AE}" pid="8" name="MSIP_Label_9893592e-7e77-4179-be8c-90f26382a6d6_ContentBits">
    <vt:lpwstr>0</vt:lpwstr>
  </property>
  <property fmtid="{D5CDD505-2E9C-101B-9397-08002B2CF9AE}" pid="9" name="ContentTypeId">
    <vt:lpwstr>0x010100344689FA90DBA640B7518E8FC3DAABEB</vt:lpwstr>
  </property>
  <property fmtid="{D5CDD505-2E9C-101B-9397-08002B2CF9AE}" pid="10" name="MediaServiceImageTags">
    <vt:lpwstr/>
  </property>
</Properties>
</file>